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C1C93F">
      <w:pPr>
        <w:spacing w:line="360" w:lineRule="auto"/>
        <w:rPr>
          <w:rFonts w:hint="eastAsia" w:ascii="方正小标宋简体" w:hAnsi="华文仿宋" w:eastAsia="方正小标宋简体" w:cs="黑体"/>
          <w:sz w:val="44"/>
          <w:szCs w:val="44"/>
        </w:rPr>
      </w:pPr>
      <w:r>
        <w:rPr>
          <w:rFonts w:hint="eastAsia" w:ascii="黑体" w:hAnsi="华文仿宋" w:eastAsia="黑体" w:cs="黑体"/>
          <w:sz w:val="28"/>
          <w:szCs w:val="28"/>
        </w:rPr>
        <w:t>附件</w:t>
      </w:r>
      <w:r>
        <w:rPr>
          <w:rFonts w:hint="eastAsia" w:ascii="黑体" w:hAnsi="华文仿宋" w:eastAsia="黑体" w:cs="黑体"/>
          <w:sz w:val="28"/>
          <w:szCs w:val="28"/>
          <w:lang w:val="en-US" w:eastAsia="zh-CN"/>
        </w:rPr>
        <w:t xml:space="preserve">2                  </w:t>
      </w:r>
      <w:r>
        <w:rPr>
          <w:rFonts w:hint="eastAsia" w:ascii="方正小标宋简体" w:hAnsi="华文仿宋" w:eastAsia="方正小标宋简体" w:cs="黑体"/>
          <w:sz w:val="44"/>
          <w:szCs w:val="44"/>
        </w:rPr>
        <w:t>资格考试审核表</w:t>
      </w:r>
    </w:p>
    <w:p w14:paraId="6F23048B"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                  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报名序号：</w:t>
      </w:r>
    </w:p>
    <w:tbl>
      <w:tblPr>
        <w:tblStyle w:val="4"/>
        <w:tblW w:w="10473" w:type="dxa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240"/>
        <w:gridCol w:w="1220"/>
        <w:gridCol w:w="2179"/>
        <w:gridCol w:w="1114"/>
        <w:gridCol w:w="356"/>
        <w:gridCol w:w="1620"/>
        <w:gridCol w:w="1604"/>
      </w:tblGrid>
      <w:tr w14:paraId="7AEFDC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0CAA8B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679B8E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C9CFFD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CD57D4B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8A805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208D8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 w14:paraId="0D723B76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近期二寸红底照片</w:t>
            </w:r>
          </w:p>
        </w:tc>
      </w:tr>
      <w:tr w14:paraId="7F2EE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983E8D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所学</w:t>
            </w:r>
          </w:p>
          <w:p w14:paraId="27FD0056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3D9EBF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C4074D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5FBCDE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76DF7F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CBBA36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646DAC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6CF8E8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DD497F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</w:t>
            </w:r>
          </w:p>
          <w:p w14:paraId="64C772C5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时间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207871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9A69A9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参加工</w:t>
            </w:r>
          </w:p>
          <w:p w14:paraId="52D0CCCB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03BB2AF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37CA8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从事本专业工作时间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30DD84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51B4C6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760538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A0724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现有专业技术职务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BCF59B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CB7FDD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DB85C5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3977E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9A8CC85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现有专业技术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资格名称及证书号</w:t>
            </w:r>
          </w:p>
        </w:tc>
        <w:tc>
          <w:tcPr>
            <w:tcW w:w="33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744CC75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B3349C1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</w:t>
            </w:r>
          </w:p>
          <w:p w14:paraId="34B2979E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电话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F89DF9B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6B15C4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BB4CBA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考试名称</w:t>
            </w:r>
          </w:p>
        </w:tc>
        <w:tc>
          <w:tcPr>
            <w:tcW w:w="4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 w14:paraId="2E7BCD01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咨询工程师（投资）职业资格考试</w:t>
            </w:r>
          </w:p>
        </w:tc>
        <w:tc>
          <w:tcPr>
            <w:tcW w:w="19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277E3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专业通</w:t>
            </w:r>
          </w:p>
          <w:p w14:paraId="19BFA0C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过年度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05C095B">
            <w:pPr>
              <w:widowControl/>
              <w:jc w:val="center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2025年度</w:t>
            </w:r>
          </w:p>
        </w:tc>
      </w:tr>
      <w:tr w14:paraId="6F6782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F3610C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</w:t>
            </w:r>
          </w:p>
          <w:p w14:paraId="3D09530E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级别</w:t>
            </w:r>
          </w:p>
        </w:tc>
        <w:tc>
          <w:tcPr>
            <w:tcW w:w="46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8D80966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F4925C3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</w:t>
            </w:r>
          </w:p>
          <w:p w14:paraId="27D5A584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8B4EBA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460E4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962AF6"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报考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46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19D878F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FE0BF6C"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取得资格名称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CA63C9E"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</w:tr>
      <w:tr w14:paraId="75FF0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66A688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3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471D28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2DA054B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毕业证号</w:t>
            </w:r>
          </w:p>
        </w:tc>
        <w:tc>
          <w:tcPr>
            <w:tcW w:w="3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C39444B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00D495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</w:trPr>
        <w:tc>
          <w:tcPr>
            <w:tcW w:w="577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2A4A6593">
            <w:pPr>
              <w:widowControl/>
              <w:ind w:firstLine="480" w:firstLineChars="200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本人承诺，以上所填信息及资格审核提交的所有材料均真实准确，如有弄虚作假、提供虚假材料等违纪违规行为，本人愿意承担相关处理决定。</w:t>
            </w:r>
          </w:p>
          <w:p w14:paraId="707C46A9">
            <w:pPr>
              <w:widowControl/>
              <w:ind w:firstLine="480" w:firstLineChars="200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  <w:p w14:paraId="14615587">
            <w:pPr>
              <w:widowControl/>
              <w:ind w:firstLine="480" w:firstLineChars="200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  <w:p w14:paraId="3F9F32AF">
            <w:pPr>
              <w:widowControl/>
              <w:ind w:firstLine="480" w:firstLineChars="200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  <w:p w14:paraId="7F7DEC59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   本人签名：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</w:t>
            </w:r>
          </w:p>
        </w:tc>
        <w:tc>
          <w:tcPr>
            <w:tcW w:w="4694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0E209D23"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  <w:p w14:paraId="5B015565"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  <w:p w14:paraId="3B78090D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单位意见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盖章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)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 w14:paraId="377D7E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</w:trPr>
        <w:tc>
          <w:tcPr>
            <w:tcW w:w="577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EB7D2BB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1F91EF"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</w:p>
          <w:p w14:paraId="28900B11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资格审核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部门意见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盖章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)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</w:tbl>
    <w:p w14:paraId="25B25263">
      <w:pPr>
        <w:spacing w:line="400" w:lineRule="exact"/>
        <w:jc w:val="left"/>
        <w:rPr>
          <w:rFonts w:hint="eastAsia" w:ascii="仿宋_GB2312" w:hAnsi="华文仿宋" w:eastAsia="仿宋_GB2312" w:cs="仿宋_GB2312"/>
          <w:sz w:val="28"/>
          <w:szCs w:val="28"/>
        </w:rPr>
      </w:pPr>
      <w:r>
        <w:rPr>
          <w:rFonts w:hint="eastAsia" w:ascii="仿宋_GB2312" w:hAnsi="华文仿宋" w:eastAsia="仿宋_GB2312" w:cs="仿宋_GB2312"/>
          <w:sz w:val="28"/>
          <w:szCs w:val="28"/>
        </w:rPr>
        <w:t>说明：</w:t>
      </w:r>
    </w:p>
    <w:p w14:paraId="422FAE07">
      <w:pPr>
        <w:spacing w:line="400" w:lineRule="exact"/>
        <w:jc w:val="left"/>
        <w:rPr>
          <w:rFonts w:hint="eastAsia" w:ascii="仿宋_GB2312" w:hAnsi="华文仿宋" w:eastAsia="仿宋_GB2312" w:cs="仿宋_GB2312"/>
          <w:sz w:val="28"/>
          <w:szCs w:val="28"/>
          <w:lang w:eastAsia="zh-CN"/>
        </w:rPr>
      </w:pPr>
      <w:r>
        <w:rPr>
          <w:rFonts w:ascii="仿宋_GB2312" w:hAnsi="华文仿宋" w:eastAsia="仿宋_GB2312" w:cs="仿宋_GB2312"/>
          <w:sz w:val="28"/>
          <w:szCs w:val="28"/>
        </w:rPr>
        <w:t>1.</w:t>
      </w:r>
      <w:r>
        <w:rPr>
          <w:rFonts w:hint="eastAsia" w:ascii="仿宋_GB2312" w:hAnsi="华文仿宋" w:eastAsia="仿宋_GB2312" w:cs="仿宋_GB2312"/>
          <w:sz w:val="28"/>
          <w:szCs w:val="28"/>
        </w:rPr>
        <w:t>此表</w:t>
      </w:r>
      <w:r>
        <w:rPr>
          <w:rFonts w:hint="eastAsia" w:ascii="仿宋_GB2312" w:hAnsi="华文仿宋" w:eastAsia="仿宋_GB2312" w:cs="仿宋_GB2312"/>
          <w:sz w:val="28"/>
          <w:szCs w:val="28"/>
          <w:lang w:eastAsia="zh-CN"/>
        </w:rPr>
        <w:t>盖章后上传，资格审核部门留存。</w:t>
      </w:r>
    </w:p>
    <w:p w14:paraId="082B34BA">
      <w:pPr>
        <w:spacing w:line="400" w:lineRule="exact"/>
        <w:jc w:val="left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 w:cs="仿宋_GB2312"/>
          <w:sz w:val="28"/>
          <w:szCs w:val="28"/>
          <w:lang w:val="en-US" w:eastAsia="zh-CN"/>
        </w:rPr>
        <w:t>2.</w:t>
      </w:r>
      <w:r>
        <w:rPr>
          <w:rFonts w:hint="eastAsia" w:ascii="仿宋_GB2312" w:hAnsi="华文仿宋" w:eastAsia="仿宋_GB2312" w:cs="仿宋_GB2312"/>
          <w:sz w:val="28"/>
          <w:szCs w:val="28"/>
        </w:rPr>
        <w:t>下载后通过电子文档处理填写</w:t>
      </w:r>
      <w:r>
        <w:rPr>
          <w:rFonts w:hint="eastAsia" w:ascii="仿宋_GB2312" w:hAnsi="华文仿宋" w:eastAsia="仿宋_GB2312" w:cs="仿宋_GB2312"/>
          <w:sz w:val="28"/>
          <w:szCs w:val="28"/>
          <w:lang w:eastAsia="zh-CN"/>
        </w:rPr>
        <w:t>，详见《资格审核表填表说明》</w:t>
      </w:r>
      <w:r>
        <w:rPr>
          <w:rFonts w:hint="eastAsia" w:ascii="仿宋_GB2312" w:hAnsi="华文仿宋" w:eastAsia="仿宋_GB2312" w:cs="仿宋_GB2312"/>
          <w:sz w:val="28"/>
          <w:szCs w:val="28"/>
        </w:rPr>
        <w:t>。</w:t>
      </w:r>
    </w:p>
    <w:p w14:paraId="60250C02">
      <w:pPr>
        <w:jc w:val="center"/>
        <w:rPr>
          <w:rFonts w:hint="eastAsia" w:cs="宋体"/>
          <w:b/>
          <w:bCs/>
          <w:sz w:val="36"/>
          <w:szCs w:val="36"/>
        </w:rPr>
      </w:pPr>
    </w:p>
    <w:p w14:paraId="22D4033F">
      <w:pPr>
        <w:jc w:val="center"/>
        <w:rPr>
          <w:rFonts w:hint="eastAsia" w:cs="宋体"/>
          <w:b/>
          <w:bCs/>
          <w:sz w:val="36"/>
          <w:szCs w:val="36"/>
        </w:rPr>
      </w:pPr>
    </w:p>
    <w:p w14:paraId="6B7A22D5">
      <w:pPr>
        <w:jc w:val="center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资格</w:t>
      </w:r>
      <w:r>
        <w:rPr>
          <w:rFonts w:hint="eastAsia" w:cs="宋体"/>
          <w:b/>
          <w:bCs/>
          <w:sz w:val="36"/>
          <w:szCs w:val="36"/>
          <w:lang w:eastAsia="zh-CN"/>
        </w:rPr>
        <w:t>考试</w:t>
      </w:r>
      <w:r>
        <w:rPr>
          <w:rFonts w:hint="eastAsia" w:cs="宋体"/>
          <w:b/>
          <w:bCs/>
          <w:sz w:val="36"/>
          <w:szCs w:val="36"/>
        </w:rPr>
        <w:t>审核表填表说明</w:t>
      </w:r>
    </w:p>
    <w:p w14:paraId="4825AD42">
      <w:pPr>
        <w:rPr>
          <w:rFonts w:ascii="仿宋_GB2312" w:hAnsi="宋体" w:eastAsia="仿宋_GB2312"/>
          <w:sz w:val="32"/>
          <w:szCs w:val="32"/>
        </w:rPr>
      </w:pPr>
    </w:p>
    <w:p w14:paraId="6B575290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1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“学历”指符合报考条件的学历；</w:t>
      </w:r>
    </w:p>
    <w:p w14:paraId="56EB181D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2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“学位”指符合报考条件的学位；</w:t>
      </w:r>
    </w:p>
    <w:p w14:paraId="736E5555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3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“参加工作时间”样式为××××年××月；</w:t>
      </w:r>
    </w:p>
    <w:p w14:paraId="5F1719CC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4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“从事本专业工作时间”样式为××××年××月；</w:t>
      </w:r>
    </w:p>
    <w:p w14:paraId="0AC71CC6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5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“现有专业技术职务”即已取得的职称如：经济师、工程师等；</w:t>
      </w:r>
    </w:p>
    <w:p w14:paraId="6C70D6F4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6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</w:rPr>
        <w:t>“现有专业技术资格名称及证书号”已取得专业技术资格名称及证书编号；</w:t>
      </w:r>
    </w:p>
    <w:p w14:paraId="534DA82D"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7</w:t>
      </w:r>
      <w:r>
        <w:rPr>
          <w:rFonts w:ascii="仿宋_GB2312" w:hAnsi="宋体" w:eastAsia="仿宋_GB2312" w:cs="仿宋_GB2312"/>
          <w:sz w:val="32"/>
          <w:szCs w:val="32"/>
        </w:rPr>
        <w:t>.</w:t>
      </w:r>
      <w:r>
        <w:rPr>
          <w:rFonts w:hint="eastAsia" w:ascii="仿宋_GB2312" w:hAnsi="仿宋" w:eastAsia="仿宋_GB2312"/>
          <w:sz w:val="32"/>
          <w:szCs w:val="32"/>
        </w:rPr>
        <w:t>“报考专业”填写“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咨询工程师（投资）</w:t>
      </w:r>
      <w:r>
        <w:rPr>
          <w:rFonts w:hint="eastAsia" w:ascii="仿宋_GB2312" w:hAnsi="仿宋" w:eastAsia="仿宋_GB2312"/>
          <w:sz w:val="32"/>
          <w:szCs w:val="32"/>
        </w:rPr>
        <w:t>”；</w:t>
      </w:r>
    </w:p>
    <w:p w14:paraId="7C52D04D"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" w:eastAsia="仿宋_GB2312"/>
          <w:sz w:val="32"/>
          <w:szCs w:val="32"/>
        </w:rPr>
        <w:t>.“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考试</w:t>
      </w:r>
      <w:r>
        <w:rPr>
          <w:rFonts w:hint="eastAsia" w:ascii="仿宋_GB2312" w:hAnsi="仿宋" w:eastAsia="仿宋_GB2312"/>
          <w:sz w:val="32"/>
          <w:szCs w:val="32"/>
        </w:rPr>
        <w:t>级别”填写“考全科”或“免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二</w:t>
      </w:r>
      <w:r>
        <w:rPr>
          <w:rFonts w:hint="eastAsia" w:ascii="仿宋_GB2312" w:hAnsi="仿宋" w:eastAsia="仿宋_GB2312"/>
          <w:sz w:val="32"/>
          <w:szCs w:val="32"/>
        </w:rPr>
        <w:t>科”；</w:t>
      </w:r>
    </w:p>
    <w:p w14:paraId="5EE11E68"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/>
          <w:sz w:val="32"/>
          <w:szCs w:val="32"/>
        </w:rPr>
        <w:t>.“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考试</w:t>
      </w:r>
      <w:r>
        <w:rPr>
          <w:rFonts w:hint="eastAsia" w:ascii="仿宋_GB2312" w:hAnsi="仿宋" w:eastAsia="仿宋_GB2312"/>
          <w:sz w:val="32"/>
          <w:szCs w:val="32"/>
        </w:rPr>
        <w:t>类别”填写“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咨询工程师（投资）</w:t>
      </w:r>
      <w:r>
        <w:rPr>
          <w:rFonts w:hint="eastAsia" w:ascii="仿宋_GB2312" w:hAnsi="仿宋" w:eastAsia="仿宋_GB2312"/>
          <w:sz w:val="32"/>
          <w:szCs w:val="32"/>
        </w:rPr>
        <w:t>”；</w:t>
      </w:r>
    </w:p>
    <w:p w14:paraId="0D1F5440">
      <w:pPr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" w:eastAsia="仿宋_GB2312"/>
          <w:sz w:val="32"/>
          <w:szCs w:val="32"/>
        </w:rPr>
        <w:t>.“取得资格名称”填写“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咨询工程师（投资）</w:t>
      </w:r>
      <w:r>
        <w:rPr>
          <w:rFonts w:hint="eastAsia" w:ascii="仿宋_GB2312" w:hAnsi="仿宋" w:eastAsia="仿宋_GB2312"/>
          <w:sz w:val="32"/>
          <w:szCs w:val="32"/>
        </w:rPr>
        <w:t>”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；</w:t>
      </w:r>
    </w:p>
    <w:p w14:paraId="51676470">
      <w:pPr>
        <w:ind w:firstLine="640" w:firstLineChars="200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11.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本人近期二寸红底照片。</w:t>
      </w:r>
    </w:p>
    <w:p w14:paraId="32384FC1">
      <w:pPr>
        <w:ind w:firstLine="640" w:firstLineChars="200"/>
        <w:rPr>
          <w:rFonts w:hint="default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12. 资格审核以此表为准。</w:t>
      </w:r>
    </w:p>
    <w:p w14:paraId="5B069593">
      <w:pPr>
        <w:ind w:firstLine="640" w:firstLineChars="200"/>
        <w:rPr>
          <w:rFonts w:hint="eastAsia" w:ascii="仿宋_GB2312" w:hAnsi="宋体" w:eastAsia="仿宋_GB2312" w:cs="仿宋_GB2312"/>
          <w:sz w:val="32"/>
          <w:szCs w:val="32"/>
        </w:rPr>
      </w:pPr>
    </w:p>
    <w:p w14:paraId="70DD9DBA">
      <w:pPr>
        <w:ind w:firstLine="640" w:firstLineChars="200"/>
        <w:rPr>
          <w:rFonts w:hint="default" w:ascii="仿宋_GB2312" w:hAnsi="宋体" w:eastAsia="仿宋_GB2312" w:cs="仿宋_GB2312"/>
          <w:sz w:val="32"/>
          <w:szCs w:val="32"/>
          <w:lang w:val="en-US" w:eastAsia="zh-CN"/>
        </w:rPr>
      </w:pPr>
    </w:p>
    <w:p w14:paraId="37FB77E6"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 w14:paraId="46BE67DD">
      <w:pPr>
        <w:spacing w:line="500" w:lineRule="exact"/>
        <w:ind w:firstLine="980" w:firstLineChars="350"/>
        <w:rPr>
          <w:rFonts w:ascii="仿宋_GB2312" w:hAnsi="华文仿宋" w:eastAsia="仿宋_GB2312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0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5FB683-7E68-424E-BC42-8DE35B3F6B2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A5C1FB6-88C6-4322-B553-909684A06B47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34BE1EB5-D13A-44D1-8DE8-3E5A7677A7E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FCB248B7-0DD1-4FC3-B86A-9684C2EEE7B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1BCB2A9B-D319-46C8-ACC1-4E2A0CEDBFE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C167C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6F9455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14BB3D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469CD5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9A637A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3D4750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zM5MDkwYmQ4OWVlMDQ0ZTdmN2Y4OWJjOTUxNjJiNGQifQ=="/>
  </w:docVars>
  <w:rsids>
    <w:rsidRoot w:val="004C2E20"/>
    <w:rsid w:val="0000584B"/>
    <w:rsid w:val="00006F76"/>
    <w:rsid w:val="000E7CCB"/>
    <w:rsid w:val="00105B6A"/>
    <w:rsid w:val="0013646C"/>
    <w:rsid w:val="001E6DA3"/>
    <w:rsid w:val="00200A8B"/>
    <w:rsid w:val="002633D4"/>
    <w:rsid w:val="00273AA9"/>
    <w:rsid w:val="002A681C"/>
    <w:rsid w:val="00305D16"/>
    <w:rsid w:val="00343075"/>
    <w:rsid w:val="003C43D0"/>
    <w:rsid w:val="004273C8"/>
    <w:rsid w:val="00442253"/>
    <w:rsid w:val="004C2E20"/>
    <w:rsid w:val="00507002"/>
    <w:rsid w:val="00535232"/>
    <w:rsid w:val="00556B8E"/>
    <w:rsid w:val="0056650E"/>
    <w:rsid w:val="00567EE6"/>
    <w:rsid w:val="005B4792"/>
    <w:rsid w:val="005C5D81"/>
    <w:rsid w:val="005E75D9"/>
    <w:rsid w:val="006104E1"/>
    <w:rsid w:val="006566FB"/>
    <w:rsid w:val="00695C90"/>
    <w:rsid w:val="006C702E"/>
    <w:rsid w:val="006D6B2E"/>
    <w:rsid w:val="00701730"/>
    <w:rsid w:val="00744F34"/>
    <w:rsid w:val="00745A9E"/>
    <w:rsid w:val="007A1C58"/>
    <w:rsid w:val="008407F2"/>
    <w:rsid w:val="00844638"/>
    <w:rsid w:val="00866144"/>
    <w:rsid w:val="00905640"/>
    <w:rsid w:val="00917324"/>
    <w:rsid w:val="00923321"/>
    <w:rsid w:val="0092449B"/>
    <w:rsid w:val="00945905"/>
    <w:rsid w:val="00954A77"/>
    <w:rsid w:val="00A53FD3"/>
    <w:rsid w:val="00A77BAE"/>
    <w:rsid w:val="00B21CE4"/>
    <w:rsid w:val="00B33611"/>
    <w:rsid w:val="00B37912"/>
    <w:rsid w:val="00B738D9"/>
    <w:rsid w:val="00BB0F3B"/>
    <w:rsid w:val="00C15B4B"/>
    <w:rsid w:val="00C73AFA"/>
    <w:rsid w:val="00C73B6D"/>
    <w:rsid w:val="00C77FA6"/>
    <w:rsid w:val="00CF080C"/>
    <w:rsid w:val="00D46A5E"/>
    <w:rsid w:val="00D52A67"/>
    <w:rsid w:val="00D543BE"/>
    <w:rsid w:val="00D54DC5"/>
    <w:rsid w:val="00D82605"/>
    <w:rsid w:val="00E17792"/>
    <w:rsid w:val="00E26618"/>
    <w:rsid w:val="00E525E1"/>
    <w:rsid w:val="00E64652"/>
    <w:rsid w:val="00EA52FC"/>
    <w:rsid w:val="00F440E9"/>
    <w:rsid w:val="00F46F1E"/>
    <w:rsid w:val="00F93919"/>
    <w:rsid w:val="00FE13BF"/>
    <w:rsid w:val="02215908"/>
    <w:rsid w:val="03C734A7"/>
    <w:rsid w:val="120C077A"/>
    <w:rsid w:val="185A794E"/>
    <w:rsid w:val="18F346A1"/>
    <w:rsid w:val="1A5B76A9"/>
    <w:rsid w:val="1BCB2F0D"/>
    <w:rsid w:val="213B6E50"/>
    <w:rsid w:val="21D57EB9"/>
    <w:rsid w:val="228813A9"/>
    <w:rsid w:val="23D43902"/>
    <w:rsid w:val="29BF3166"/>
    <w:rsid w:val="2D2E203A"/>
    <w:rsid w:val="34767BAB"/>
    <w:rsid w:val="37C331B1"/>
    <w:rsid w:val="45993947"/>
    <w:rsid w:val="534E7312"/>
    <w:rsid w:val="55634838"/>
    <w:rsid w:val="5B025DBC"/>
    <w:rsid w:val="5CD109AF"/>
    <w:rsid w:val="5E8D1A83"/>
    <w:rsid w:val="60183A5E"/>
    <w:rsid w:val="65412715"/>
    <w:rsid w:val="67E10EA9"/>
    <w:rsid w:val="71194B10"/>
    <w:rsid w:val="771D789B"/>
    <w:rsid w:val="78A27637"/>
    <w:rsid w:val="78A94431"/>
    <w:rsid w:val="7B61032D"/>
    <w:rsid w:val="7BBD59CB"/>
    <w:rsid w:val="7E8B5A90"/>
    <w:rsid w:val="7F322A07"/>
    <w:rsid w:val="7F3F2759"/>
    <w:rsid w:val="7FA0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2</Pages>
  <Words>546</Words>
  <Characters>566</Characters>
  <Lines>0</Lines>
  <Paragraphs>0</Paragraphs>
  <TotalTime>1</TotalTime>
  <ScaleCrop>false</ScaleCrop>
  <LinksUpToDate>false</LinksUpToDate>
  <CharactersWithSpaces>723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2015-07-13T08:49:00Z</dcterms:created>
  <dc:creator>wh</dc:creator>
  <cp:lastModifiedBy>宁儿 </cp:lastModifiedBy>
  <cp:lastPrinted>2025-06-16T08:04:35Z</cp:lastPrinted>
  <dcterms:modified xsi:type="dcterms:W3CDTF">2025-06-16T09:22:15Z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9030264CA953425BA252F3CDF6D512B4_12</vt:lpwstr>
  </property>
  <property fmtid="{D5CDD505-2E9C-101B-9397-08002B2CF9AE}" pid="4" name="KSOTemplateDocerSaveRecord">
    <vt:lpwstr>eyJoZGlkIjoiNzM5MDkwYmQ4OWVlMDQ0ZTdmN2Y4OWJjOTUxNjJiNGQiLCJ1c2VySWQiOiIyNDg3Mjg3OTcifQ==</vt:lpwstr>
  </property>
</Properties>
</file>