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43D3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1</w:t>
      </w:r>
    </w:p>
    <w:p w14:paraId="0C136E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10"/>
          <w:szCs w:val="1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二级建造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师考试资格审核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部门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联系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方式</w:t>
      </w:r>
    </w:p>
    <w:tbl>
      <w:tblPr>
        <w:tblStyle w:val="4"/>
        <w:tblpPr w:leftFromText="180" w:rightFromText="180" w:vertAnchor="text" w:horzAnchor="page" w:tblpX="1024" w:tblpY="930"/>
        <w:tblOverlap w:val="never"/>
        <w:tblW w:w="14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3194"/>
        <w:gridCol w:w="4838"/>
        <w:gridCol w:w="3605"/>
        <w:gridCol w:w="2432"/>
      </w:tblGrid>
      <w:tr w14:paraId="2241E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tblHeader/>
        </w:trPr>
        <w:tc>
          <w:tcPr>
            <w:tcW w:w="789" w:type="dxa"/>
            <w:vAlign w:val="center"/>
          </w:tcPr>
          <w:p w14:paraId="1143B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3194" w:type="dxa"/>
            <w:vAlign w:val="center"/>
          </w:tcPr>
          <w:p w14:paraId="3BFEA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单</w:t>
            </w:r>
            <w:r>
              <w:rPr>
                <w:rFonts w:ascii="宋体" w:hAnsi="宋体" w:cs="宋体"/>
                <w:b/>
                <w:bCs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位</w:t>
            </w:r>
          </w:p>
        </w:tc>
        <w:tc>
          <w:tcPr>
            <w:tcW w:w="4838" w:type="dxa"/>
            <w:vAlign w:val="center"/>
          </w:tcPr>
          <w:p w14:paraId="0104F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eastAsia="宋体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3605" w:type="dxa"/>
            <w:vAlign w:val="center"/>
          </w:tcPr>
          <w:p w14:paraId="7921F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地</w:t>
            </w:r>
            <w:r>
              <w:rPr>
                <w:rFonts w:ascii="宋体" w:hAnsi="宋体" w:cs="宋体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址</w:t>
            </w:r>
          </w:p>
        </w:tc>
        <w:tc>
          <w:tcPr>
            <w:tcW w:w="2432" w:type="dxa"/>
            <w:vAlign w:val="center"/>
          </w:tcPr>
          <w:p w14:paraId="5237B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联系电话</w:t>
            </w:r>
          </w:p>
        </w:tc>
      </w:tr>
      <w:tr w14:paraId="3FD43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7" w:hRule="atLeast"/>
        </w:trPr>
        <w:tc>
          <w:tcPr>
            <w:tcW w:w="789" w:type="dxa"/>
            <w:vAlign w:val="center"/>
          </w:tcPr>
          <w:p w14:paraId="1C10E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</w:t>
            </w:r>
          </w:p>
        </w:tc>
        <w:tc>
          <w:tcPr>
            <w:tcW w:w="3194" w:type="dxa"/>
            <w:vAlign w:val="center"/>
          </w:tcPr>
          <w:p w14:paraId="11341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太原市住房和城乡建设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4838" w:type="dxa"/>
            <w:vAlign w:val="center"/>
          </w:tcPr>
          <w:p w14:paraId="2EEDF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tysjzszgsc@163.com（序号1-400）</w:t>
            </w:r>
          </w:p>
          <w:p w14:paraId="42C9E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tysjzszgsc2@163.com（序号401-800）</w:t>
            </w:r>
          </w:p>
          <w:p w14:paraId="49E10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tysjzszgsc3@163.com（序号801-1200）</w:t>
            </w:r>
          </w:p>
          <w:p w14:paraId="4950C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tysjzszgsc4@163.com（序号1201-1600）</w:t>
            </w:r>
          </w:p>
          <w:p w14:paraId="20799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tysjzszgsc5@163.com（序号1601-2000）</w:t>
            </w:r>
          </w:p>
          <w:p w14:paraId="7FC68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tysjzszgsc6@163.com（序号2001-2400）</w:t>
            </w:r>
          </w:p>
          <w:p w14:paraId="25535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tysjzszgsc7@163.com（序号2401-2800）</w:t>
            </w:r>
          </w:p>
          <w:p w14:paraId="7AFE0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tysjzszgsc8@163.com（序号2801-3200）</w:t>
            </w:r>
          </w:p>
          <w:p w14:paraId="0939C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tysjzszgsc9@163.com（序号3201-3600）</w:t>
            </w:r>
          </w:p>
          <w:p w14:paraId="53626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tysjzszgsc10@163.com（序号3601-4000）</w:t>
            </w:r>
          </w:p>
          <w:p w14:paraId="3EB86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" w:hAnsi="仿宋" w:eastAsia="宋体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</w:rPr>
              <w:t>tysjzszgsc11@163.com（序号</w:t>
            </w:r>
            <w:r>
              <w:rPr>
                <w:rFonts w:hint="eastAsia"/>
                <w:lang w:val="en-US" w:eastAsia="zh-CN"/>
              </w:rPr>
              <w:t>4001-4136、8300-8315</w:t>
            </w:r>
            <w:r>
              <w:rPr>
                <w:rFonts w:hint="eastAsia"/>
              </w:rPr>
              <w:t>）</w:t>
            </w:r>
          </w:p>
        </w:tc>
        <w:tc>
          <w:tcPr>
            <w:tcW w:w="3605" w:type="dxa"/>
            <w:vAlign w:val="center"/>
          </w:tcPr>
          <w:p w14:paraId="63BF5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4"/>
                <w:szCs w:val="24"/>
              </w:rPr>
              <w:t>太原市杏花岭区旱西关街41号</w:t>
            </w:r>
          </w:p>
        </w:tc>
        <w:tc>
          <w:tcPr>
            <w:tcW w:w="2432" w:type="dxa"/>
            <w:vAlign w:val="center"/>
          </w:tcPr>
          <w:p w14:paraId="46452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0351-5625671</w:t>
            </w:r>
          </w:p>
        </w:tc>
      </w:tr>
      <w:tr w14:paraId="5A290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789" w:type="dxa"/>
            <w:vAlign w:val="center"/>
          </w:tcPr>
          <w:p w14:paraId="75FF5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</w:t>
            </w:r>
          </w:p>
        </w:tc>
        <w:tc>
          <w:tcPr>
            <w:tcW w:w="3194" w:type="dxa"/>
            <w:vAlign w:val="center"/>
          </w:tcPr>
          <w:p w14:paraId="4DC8A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大同市住房和城乡建设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4838" w:type="dxa"/>
            <w:vAlign w:val="center"/>
          </w:tcPr>
          <w:p w14:paraId="32DDC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4D6A3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instrText xml:space="preserve"> HYPERLINK "mailto:dtszjjsck@163.com" </w:instrTex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dtszjjsck@163.com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fldChar w:fldCharType="end"/>
            </w:r>
          </w:p>
          <w:p w14:paraId="33661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605" w:type="dxa"/>
            <w:vAlign w:val="center"/>
          </w:tcPr>
          <w:p w14:paraId="61EA2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大同市云山街2799号文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湖办公楼西辅楼703室</w:t>
            </w:r>
          </w:p>
        </w:tc>
        <w:tc>
          <w:tcPr>
            <w:tcW w:w="2432" w:type="dxa"/>
            <w:vAlign w:val="center"/>
          </w:tcPr>
          <w:p w14:paraId="63EA3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0352-7950250</w:t>
            </w:r>
          </w:p>
        </w:tc>
      </w:tr>
      <w:tr w14:paraId="4E000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789" w:type="dxa"/>
            <w:vAlign w:val="center"/>
          </w:tcPr>
          <w:p w14:paraId="0DEC2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3</w:t>
            </w:r>
          </w:p>
        </w:tc>
        <w:tc>
          <w:tcPr>
            <w:tcW w:w="3194" w:type="dxa"/>
            <w:vAlign w:val="center"/>
          </w:tcPr>
          <w:p w14:paraId="5F0AF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朔州市住房和城乡建设局</w:t>
            </w:r>
          </w:p>
        </w:tc>
        <w:tc>
          <w:tcPr>
            <w:tcW w:w="4838" w:type="dxa"/>
            <w:vAlign w:val="center"/>
          </w:tcPr>
          <w:p w14:paraId="5A2D8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szzjjkssh@163.com</w:t>
            </w:r>
          </w:p>
        </w:tc>
        <w:tc>
          <w:tcPr>
            <w:tcW w:w="3605" w:type="dxa"/>
            <w:vAlign w:val="center"/>
          </w:tcPr>
          <w:p w14:paraId="74C09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朔州市市府西街4号</w:t>
            </w:r>
          </w:p>
        </w:tc>
        <w:tc>
          <w:tcPr>
            <w:tcW w:w="2432" w:type="dxa"/>
            <w:vAlign w:val="center"/>
          </w:tcPr>
          <w:p w14:paraId="78FCA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0349-2023778</w:t>
            </w:r>
          </w:p>
        </w:tc>
      </w:tr>
      <w:tr w14:paraId="5855A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89" w:type="dxa"/>
            <w:vAlign w:val="center"/>
          </w:tcPr>
          <w:p w14:paraId="65279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Calibri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3194" w:type="dxa"/>
            <w:vAlign w:val="center"/>
          </w:tcPr>
          <w:p w14:paraId="4B127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Calibri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单</w:t>
            </w:r>
            <w:r>
              <w:rPr>
                <w:rFonts w:ascii="宋体" w:hAnsi="宋体" w:cs="宋体"/>
                <w:b/>
                <w:bCs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位</w:t>
            </w:r>
          </w:p>
        </w:tc>
        <w:tc>
          <w:tcPr>
            <w:tcW w:w="4838" w:type="dxa"/>
            <w:vAlign w:val="center"/>
          </w:tcPr>
          <w:p w14:paraId="65F90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Calibri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3605" w:type="dxa"/>
            <w:vAlign w:val="center"/>
          </w:tcPr>
          <w:p w14:paraId="2DF4A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Calibri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地</w:t>
            </w:r>
            <w:r>
              <w:rPr>
                <w:rFonts w:ascii="宋体" w:hAnsi="宋体" w:cs="宋体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址</w:t>
            </w:r>
          </w:p>
        </w:tc>
        <w:tc>
          <w:tcPr>
            <w:tcW w:w="2432" w:type="dxa"/>
            <w:vAlign w:val="center"/>
          </w:tcPr>
          <w:p w14:paraId="2B429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Calibri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联系电话</w:t>
            </w:r>
          </w:p>
        </w:tc>
      </w:tr>
      <w:tr w14:paraId="0DAEA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89" w:type="dxa"/>
            <w:vAlign w:val="center"/>
          </w:tcPr>
          <w:p w14:paraId="044DE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4</w:t>
            </w:r>
          </w:p>
        </w:tc>
        <w:tc>
          <w:tcPr>
            <w:tcW w:w="3194" w:type="dxa"/>
            <w:vAlign w:val="center"/>
          </w:tcPr>
          <w:p w14:paraId="335C9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忻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州市住房和城乡建设局</w:t>
            </w:r>
          </w:p>
        </w:tc>
        <w:tc>
          <w:tcPr>
            <w:tcW w:w="4838" w:type="dxa"/>
            <w:vAlign w:val="center"/>
          </w:tcPr>
          <w:p w14:paraId="597AE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xzsejjzs@163.com</w:t>
            </w:r>
          </w:p>
        </w:tc>
        <w:tc>
          <w:tcPr>
            <w:tcW w:w="3605" w:type="dxa"/>
            <w:vAlign w:val="center"/>
          </w:tcPr>
          <w:p w14:paraId="2E256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忻州市长征街2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号</w:t>
            </w:r>
          </w:p>
        </w:tc>
        <w:tc>
          <w:tcPr>
            <w:tcW w:w="2432" w:type="dxa"/>
            <w:vAlign w:val="center"/>
          </w:tcPr>
          <w:p w14:paraId="215E5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0350-3033404</w:t>
            </w:r>
          </w:p>
        </w:tc>
      </w:tr>
      <w:tr w14:paraId="33E03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89" w:type="dxa"/>
            <w:vAlign w:val="center"/>
          </w:tcPr>
          <w:p w14:paraId="1C706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5</w:t>
            </w:r>
          </w:p>
        </w:tc>
        <w:tc>
          <w:tcPr>
            <w:tcW w:w="3194" w:type="dxa"/>
            <w:vAlign w:val="center"/>
          </w:tcPr>
          <w:p w14:paraId="0A810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吕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梁市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行政审批服务管理局</w:t>
            </w:r>
          </w:p>
        </w:tc>
        <w:tc>
          <w:tcPr>
            <w:tcW w:w="4838" w:type="dxa"/>
            <w:vAlign w:val="center"/>
          </w:tcPr>
          <w:p w14:paraId="48F77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llsspjbgs@163.com</w:t>
            </w:r>
          </w:p>
        </w:tc>
        <w:tc>
          <w:tcPr>
            <w:tcW w:w="3605" w:type="dxa"/>
            <w:vAlign w:val="center"/>
          </w:tcPr>
          <w:p w14:paraId="3FDCB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吕梁市离石区吕梁大道政务服务</w:t>
            </w:r>
          </w:p>
          <w:p w14:paraId="4831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服务中心五楼</w:t>
            </w:r>
          </w:p>
        </w:tc>
        <w:tc>
          <w:tcPr>
            <w:tcW w:w="2432" w:type="dxa"/>
            <w:vAlign w:val="center"/>
          </w:tcPr>
          <w:p w14:paraId="352F7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0358-8487510</w:t>
            </w:r>
          </w:p>
        </w:tc>
      </w:tr>
      <w:tr w14:paraId="4917A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89" w:type="dxa"/>
            <w:vAlign w:val="center"/>
          </w:tcPr>
          <w:p w14:paraId="39408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6</w:t>
            </w:r>
          </w:p>
        </w:tc>
        <w:tc>
          <w:tcPr>
            <w:tcW w:w="3194" w:type="dxa"/>
            <w:vAlign w:val="center"/>
          </w:tcPr>
          <w:p w14:paraId="6B934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晋中市住房和城乡建设局</w:t>
            </w:r>
          </w:p>
        </w:tc>
        <w:tc>
          <w:tcPr>
            <w:tcW w:w="4838" w:type="dxa"/>
            <w:vAlign w:val="center"/>
          </w:tcPr>
          <w:p w14:paraId="02294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仿宋" w:hAnsi="仿宋" w:eastAsia="仿宋" w:cs="仿宋"/>
                <w:strike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jzsejsh@163.com</w:t>
            </w:r>
          </w:p>
        </w:tc>
        <w:tc>
          <w:tcPr>
            <w:tcW w:w="3605" w:type="dxa"/>
            <w:vAlign w:val="center"/>
          </w:tcPr>
          <w:p w14:paraId="3F2EB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晋中市迎宾街194号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503</w:t>
            </w:r>
          </w:p>
        </w:tc>
        <w:tc>
          <w:tcPr>
            <w:tcW w:w="2432" w:type="dxa"/>
            <w:vAlign w:val="center"/>
          </w:tcPr>
          <w:p w14:paraId="5DFC4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0354-3201225</w:t>
            </w:r>
          </w:p>
        </w:tc>
      </w:tr>
      <w:tr w14:paraId="420F9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89" w:type="dxa"/>
            <w:vAlign w:val="center"/>
          </w:tcPr>
          <w:p w14:paraId="255BD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7</w:t>
            </w:r>
          </w:p>
        </w:tc>
        <w:tc>
          <w:tcPr>
            <w:tcW w:w="3194" w:type="dxa"/>
            <w:vAlign w:val="center"/>
          </w:tcPr>
          <w:p w14:paraId="4D0D0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阳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泉市住房和城乡建设局</w:t>
            </w:r>
          </w:p>
        </w:tc>
        <w:tc>
          <w:tcPr>
            <w:tcW w:w="4838" w:type="dxa"/>
            <w:vAlign w:val="center"/>
          </w:tcPr>
          <w:p w14:paraId="0B361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yqszjjryzc@1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.com</w:t>
            </w:r>
          </w:p>
        </w:tc>
        <w:tc>
          <w:tcPr>
            <w:tcW w:w="3605" w:type="dxa"/>
            <w:vAlign w:val="center"/>
          </w:tcPr>
          <w:p w14:paraId="10204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阳泉市城区桃北中路18号建设大厦10层</w:t>
            </w:r>
            <w:bookmarkStart w:id="0" w:name="_GoBack"/>
            <w:bookmarkEnd w:id="0"/>
          </w:p>
        </w:tc>
        <w:tc>
          <w:tcPr>
            <w:tcW w:w="2432" w:type="dxa"/>
            <w:vAlign w:val="center"/>
          </w:tcPr>
          <w:p w14:paraId="55AE0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0353-666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9206</w:t>
            </w:r>
          </w:p>
        </w:tc>
      </w:tr>
      <w:tr w14:paraId="0AFE1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789" w:type="dxa"/>
            <w:vAlign w:val="center"/>
          </w:tcPr>
          <w:p w14:paraId="3990D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8</w:t>
            </w:r>
          </w:p>
        </w:tc>
        <w:tc>
          <w:tcPr>
            <w:tcW w:w="3194" w:type="dxa"/>
            <w:vAlign w:val="center"/>
          </w:tcPr>
          <w:p w14:paraId="5E2F2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长治市住房和城乡建设局</w:t>
            </w:r>
          </w:p>
        </w:tc>
        <w:tc>
          <w:tcPr>
            <w:tcW w:w="4838" w:type="dxa"/>
            <w:vAlign w:val="center"/>
          </w:tcPr>
          <w:p w14:paraId="1740A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220F6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strike w:val="0"/>
                <w:d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4"/>
                <w:szCs w:val="24"/>
                <w:highlight w:val="none"/>
                <w:lang w:val="en-US" w:eastAsia="zh-CN"/>
              </w:rPr>
              <w:t>z1961108886@163.com                                                                                           czskszgsh@163.com</w:t>
            </w:r>
          </w:p>
          <w:p w14:paraId="32D46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05" w:type="dxa"/>
            <w:vAlign w:val="center"/>
          </w:tcPr>
          <w:p w14:paraId="0D016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长治市英雄中路81号</w:t>
            </w:r>
          </w:p>
        </w:tc>
        <w:tc>
          <w:tcPr>
            <w:tcW w:w="2432" w:type="dxa"/>
            <w:vAlign w:val="center"/>
          </w:tcPr>
          <w:p w14:paraId="384FD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0355-2026472</w:t>
            </w:r>
          </w:p>
        </w:tc>
      </w:tr>
      <w:tr w14:paraId="475B9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89" w:type="dxa"/>
            <w:vAlign w:val="center"/>
          </w:tcPr>
          <w:p w14:paraId="05293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9</w:t>
            </w:r>
          </w:p>
        </w:tc>
        <w:tc>
          <w:tcPr>
            <w:tcW w:w="3194" w:type="dxa"/>
            <w:vAlign w:val="center"/>
          </w:tcPr>
          <w:p w14:paraId="515DB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晋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城市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行政审批服务管理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局</w:t>
            </w:r>
          </w:p>
        </w:tc>
        <w:tc>
          <w:tcPr>
            <w:tcW w:w="4838" w:type="dxa"/>
            <w:vAlign w:val="center"/>
          </w:tcPr>
          <w:p w14:paraId="6888B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jcspjjb@163.com</w:t>
            </w:r>
          </w:p>
        </w:tc>
        <w:tc>
          <w:tcPr>
            <w:tcW w:w="3605" w:type="dxa"/>
            <w:vAlign w:val="center"/>
          </w:tcPr>
          <w:p w14:paraId="127D4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晋城市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城区文博路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366号</w:t>
            </w:r>
          </w:p>
        </w:tc>
        <w:tc>
          <w:tcPr>
            <w:tcW w:w="2432" w:type="dxa"/>
            <w:vAlign w:val="center"/>
          </w:tcPr>
          <w:p w14:paraId="069AF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0356-2218199</w:t>
            </w:r>
          </w:p>
        </w:tc>
      </w:tr>
      <w:tr w14:paraId="634F5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89" w:type="dxa"/>
            <w:vAlign w:val="center"/>
          </w:tcPr>
          <w:p w14:paraId="133BA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10</w:t>
            </w:r>
          </w:p>
        </w:tc>
        <w:tc>
          <w:tcPr>
            <w:tcW w:w="3194" w:type="dxa"/>
            <w:vAlign w:val="center"/>
          </w:tcPr>
          <w:p w14:paraId="19825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临汾市住房和城乡建设局</w:t>
            </w:r>
          </w:p>
        </w:tc>
        <w:tc>
          <w:tcPr>
            <w:tcW w:w="4838" w:type="dxa"/>
            <w:vAlign w:val="center"/>
          </w:tcPr>
          <w:p w14:paraId="72EB9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instrText xml:space="preserve"> HYPERLINK "mailto:lfejsh@163.com" </w:instrTex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lfejsh@163.com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fldChar w:fldCharType="end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3605" w:type="dxa"/>
            <w:vAlign w:val="center"/>
          </w:tcPr>
          <w:p w14:paraId="1D7DF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临汾市鼓北大街94号吉宇国际商务楼北楼15层</w:t>
            </w:r>
          </w:p>
        </w:tc>
        <w:tc>
          <w:tcPr>
            <w:tcW w:w="2432" w:type="dxa"/>
            <w:vAlign w:val="center"/>
          </w:tcPr>
          <w:p w14:paraId="2BB04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0357-2036721</w:t>
            </w:r>
          </w:p>
        </w:tc>
      </w:tr>
      <w:tr w14:paraId="71750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789" w:type="dxa"/>
            <w:vAlign w:val="center"/>
          </w:tcPr>
          <w:p w14:paraId="09BED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11</w:t>
            </w:r>
          </w:p>
        </w:tc>
        <w:tc>
          <w:tcPr>
            <w:tcW w:w="3194" w:type="dxa"/>
            <w:vAlign w:val="center"/>
          </w:tcPr>
          <w:p w14:paraId="19D13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运城市住房和城乡建设局</w:t>
            </w:r>
          </w:p>
        </w:tc>
        <w:tc>
          <w:tcPr>
            <w:tcW w:w="4838" w:type="dxa"/>
            <w:vAlign w:val="center"/>
          </w:tcPr>
          <w:p w14:paraId="4ADE6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val="en-US" w:eastAsia="zh-CN"/>
              </w:rPr>
              <w:instrText xml:space="preserve"> HYPERLINK "mailto:yccjkjzs@163.com" </w:instrTex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val="en-US" w:eastAsia="zh-CN"/>
              </w:rPr>
              <w:t>yccjkjzs</w:t>
            </w:r>
            <w:r>
              <w:rPr>
                <w:rStyle w:val="6"/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eastAsia="zh-CN"/>
              </w:rPr>
              <w:t>@163.com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（市政专业）</w:t>
            </w:r>
          </w:p>
          <w:p w14:paraId="57FC5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sck_jzs@163.com   （建筑专业）   yczjjjzs@163.com  （除市政、建筑外其他专业）</w:t>
            </w:r>
          </w:p>
        </w:tc>
        <w:tc>
          <w:tcPr>
            <w:tcW w:w="3605" w:type="dxa"/>
            <w:vAlign w:val="center"/>
          </w:tcPr>
          <w:p w14:paraId="1DDFF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运城市盐湖区河东街城建大厦</w:t>
            </w:r>
          </w:p>
        </w:tc>
        <w:tc>
          <w:tcPr>
            <w:tcW w:w="2432" w:type="dxa"/>
            <w:vAlign w:val="center"/>
          </w:tcPr>
          <w:p w14:paraId="053DD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0359-2222528</w:t>
            </w:r>
          </w:p>
          <w:p w14:paraId="27166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（市政专业）</w:t>
            </w:r>
          </w:p>
          <w:p w14:paraId="010E6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0359-2222905</w:t>
            </w:r>
          </w:p>
          <w:p w14:paraId="679DB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（建筑或其他专业）</w:t>
            </w:r>
          </w:p>
        </w:tc>
      </w:tr>
    </w:tbl>
    <w:p w14:paraId="5139E82C">
      <w:pPr>
        <w:tabs>
          <w:tab w:val="left" w:pos="1489"/>
        </w:tabs>
        <w:bidi w:val="0"/>
        <w:jc w:val="left"/>
        <w:rPr>
          <w:rFonts w:ascii="Calibri" w:hAnsi="Calibri" w:eastAsia="宋体" w:cs="Calibri"/>
          <w:color w:val="auto"/>
          <w:kern w:val="2"/>
          <w:sz w:val="21"/>
          <w:szCs w:val="21"/>
          <w:lang w:val="en-US" w:eastAsia="zh-CN" w:bidi="ar-SA"/>
        </w:rPr>
      </w:pP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6838" w:h="11906" w:orient="landscape"/>
      <w:pgMar w:top="1247" w:right="969" w:bottom="1304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326247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65FB4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2EBEE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C91289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5E184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1ZTMzYWIwZmFlZjdkZTkyY2QwZDQ3Y2U2OTRmOWUifQ=="/>
  </w:docVars>
  <w:rsids>
    <w:rsidRoot w:val="008423DA"/>
    <w:rsid w:val="001808CE"/>
    <w:rsid w:val="0021120A"/>
    <w:rsid w:val="002D7325"/>
    <w:rsid w:val="003576C5"/>
    <w:rsid w:val="003D123A"/>
    <w:rsid w:val="00431108"/>
    <w:rsid w:val="004509A0"/>
    <w:rsid w:val="00457C12"/>
    <w:rsid w:val="00462144"/>
    <w:rsid w:val="004E0A6A"/>
    <w:rsid w:val="004F388D"/>
    <w:rsid w:val="005013AF"/>
    <w:rsid w:val="0056444E"/>
    <w:rsid w:val="00791349"/>
    <w:rsid w:val="007D383D"/>
    <w:rsid w:val="007E48DE"/>
    <w:rsid w:val="00801F47"/>
    <w:rsid w:val="008423DA"/>
    <w:rsid w:val="0087330B"/>
    <w:rsid w:val="00887AC7"/>
    <w:rsid w:val="00941844"/>
    <w:rsid w:val="00960578"/>
    <w:rsid w:val="009D2600"/>
    <w:rsid w:val="00A02810"/>
    <w:rsid w:val="00A155C8"/>
    <w:rsid w:val="00A43962"/>
    <w:rsid w:val="00A538AA"/>
    <w:rsid w:val="00B265B9"/>
    <w:rsid w:val="00D14497"/>
    <w:rsid w:val="00D60859"/>
    <w:rsid w:val="00DF5780"/>
    <w:rsid w:val="00E14F4D"/>
    <w:rsid w:val="00E86823"/>
    <w:rsid w:val="00E92731"/>
    <w:rsid w:val="00F46D15"/>
    <w:rsid w:val="00F81AD7"/>
    <w:rsid w:val="00F863A1"/>
    <w:rsid w:val="00FC3A0C"/>
    <w:rsid w:val="01872C4F"/>
    <w:rsid w:val="02B524D4"/>
    <w:rsid w:val="02F96864"/>
    <w:rsid w:val="032613B2"/>
    <w:rsid w:val="04406715"/>
    <w:rsid w:val="04C9495C"/>
    <w:rsid w:val="054D10EA"/>
    <w:rsid w:val="05A64791"/>
    <w:rsid w:val="060043AE"/>
    <w:rsid w:val="076B2C9B"/>
    <w:rsid w:val="07727317"/>
    <w:rsid w:val="09A60DC8"/>
    <w:rsid w:val="09A967F9"/>
    <w:rsid w:val="0D1F7B39"/>
    <w:rsid w:val="0E4C7BF7"/>
    <w:rsid w:val="0F161477"/>
    <w:rsid w:val="0F2B5B32"/>
    <w:rsid w:val="0FB75ADD"/>
    <w:rsid w:val="101C0036"/>
    <w:rsid w:val="11A901A8"/>
    <w:rsid w:val="12DC3AAD"/>
    <w:rsid w:val="12F157AA"/>
    <w:rsid w:val="14C8561E"/>
    <w:rsid w:val="14F82002"/>
    <w:rsid w:val="15762B4F"/>
    <w:rsid w:val="16FF7AB6"/>
    <w:rsid w:val="18871981"/>
    <w:rsid w:val="18DF1DBE"/>
    <w:rsid w:val="19D43730"/>
    <w:rsid w:val="1A8E45EB"/>
    <w:rsid w:val="1DAF4298"/>
    <w:rsid w:val="1FE521F3"/>
    <w:rsid w:val="204824B6"/>
    <w:rsid w:val="21817CF9"/>
    <w:rsid w:val="219A525F"/>
    <w:rsid w:val="21EE2F42"/>
    <w:rsid w:val="22DC64B5"/>
    <w:rsid w:val="233139A1"/>
    <w:rsid w:val="243F3E9B"/>
    <w:rsid w:val="2A0911D4"/>
    <w:rsid w:val="2E374561"/>
    <w:rsid w:val="2ED72114"/>
    <w:rsid w:val="2FE6E9F7"/>
    <w:rsid w:val="31F12C79"/>
    <w:rsid w:val="329D070B"/>
    <w:rsid w:val="35FB1418"/>
    <w:rsid w:val="37C66301"/>
    <w:rsid w:val="39316051"/>
    <w:rsid w:val="3AFA7C0B"/>
    <w:rsid w:val="3B151C62"/>
    <w:rsid w:val="3DD05E38"/>
    <w:rsid w:val="3ED178EF"/>
    <w:rsid w:val="3F546091"/>
    <w:rsid w:val="3F63D9C8"/>
    <w:rsid w:val="3FA30040"/>
    <w:rsid w:val="3FB70849"/>
    <w:rsid w:val="3FE54C55"/>
    <w:rsid w:val="425C2D9F"/>
    <w:rsid w:val="42715DB4"/>
    <w:rsid w:val="43402483"/>
    <w:rsid w:val="4346094B"/>
    <w:rsid w:val="43CC32CF"/>
    <w:rsid w:val="44017F65"/>
    <w:rsid w:val="447714BC"/>
    <w:rsid w:val="45603F46"/>
    <w:rsid w:val="45C2075D"/>
    <w:rsid w:val="4729480B"/>
    <w:rsid w:val="477F61D9"/>
    <w:rsid w:val="47DD3062"/>
    <w:rsid w:val="481608EC"/>
    <w:rsid w:val="48E1714C"/>
    <w:rsid w:val="4932568A"/>
    <w:rsid w:val="49FB508C"/>
    <w:rsid w:val="4A4365D1"/>
    <w:rsid w:val="4D4A049D"/>
    <w:rsid w:val="4E4C150B"/>
    <w:rsid w:val="4F005E52"/>
    <w:rsid w:val="4F3E697A"/>
    <w:rsid w:val="4F5504F2"/>
    <w:rsid w:val="4FBC0206"/>
    <w:rsid w:val="50970A38"/>
    <w:rsid w:val="51EB4B97"/>
    <w:rsid w:val="52A96B5B"/>
    <w:rsid w:val="52F44415"/>
    <w:rsid w:val="5422686A"/>
    <w:rsid w:val="554F7B33"/>
    <w:rsid w:val="56AB2B47"/>
    <w:rsid w:val="577743A8"/>
    <w:rsid w:val="5A0A227A"/>
    <w:rsid w:val="5C2700D9"/>
    <w:rsid w:val="5C8252E1"/>
    <w:rsid w:val="5DBE0636"/>
    <w:rsid w:val="5FDE58A3"/>
    <w:rsid w:val="603911C4"/>
    <w:rsid w:val="60876E5D"/>
    <w:rsid w:val="62844A4F"/>
    <w:rsid w:val="6412075D"/>
    <w:rsid w:val="64326656"/>
    <w:rsid w:val="647F51E6"/>
    <w:rsid w:val="65A2472B"/>
    <w:rsid w:val="667271DD"/>
    <w:rsid w:val="66E53E53"/>
    <w:rsid w:val="66F66990"/>
    <w:rsid w:val="67174605"/>
    <w:rsid w:val="69D87EE5"/>
    <w:rsid w:val="6CFF5543"/>
    <w:rsid w:val="6DD8201C"/>
    <w:rsid w:val="6DEC44E2"/>
    <w:rsid w:val="6F8E759C"/>
    <w:rsid w:val="6FFD045F"/>
    <w:rsid w:val="7000477A"/>
    <w:rsid w:val="724C3CCA"/>
    <w:rsid w:val="744C1E93"/>
    <w:rsid w:val="75AF3812"/>
    <w:rsid w:val="76E732D0"/>
    <w:rsid w:val="77013C29"/>
    <w:rsid w:val="77316C41"/>
    <w:rsid w:val="7A066163"/>
    <w:rsid w:val="7A08012D"/>
    <w:rsid w:val="7A083C89"/>
    <w:rsid w:val="7AF20804"/>
    <w:rsid w:val="7BAD46CF"/>
    <w:rsid w:val="7D4274B2"/>
    <w:rsid w:val="7EF70770"/>
    <w:rsid w:val="7FA46CE2"/>
    <w:rsid w:val="AB762389"/>
    <w:rsid w:val="BCF42CC1"/>
    <w:rsid w:val="EFC977A0"/>
    <w:rsid w:val="FB7FDB35"/>
    <w:rsid w:val="FCD78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463</Words>
  <Characters>1097</Characters>
  <Lines>0</Lines>
  <Paragraphs>0</Paragraphs>
  <TotalTime>10</TotalTime>
  <ScaleCrop>false</ScaleCrop>
  <LinksUpToDate>false</LinksUpToDate>
  <CharactersWithSpaces>1212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2015-07-26T18:24:00Z</dcterms:created>
  <dc:creator>高</dc:creator>
  <cp:lastModifiedBy>PC</cp:lastModifiedBy>
  <cp:lastPrinted>2024-08-01T06:35:00Z</cp:lastPrinted>
  <dcterms:modified xsi:type="dcterms:W3CDTF">2025-07-15T09:01:40Z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AEC38D2B515544B5854BF4FCFA6B4304</vt:lpwstr>
  </property>
  <property fmtid="{D5CDD505-2E9C-101B-9397-08002B2CF9AE}" pid="4" name="KSOTemplateDocerSaveRecord">
    <vt:lpwstr>eyJoZGlkIjoiOTUwYjg1MmQ3YTBhNzJiZjA5ZTllMjFhNTdjZmY1ZGUiLCJ1c2VySWQiOiIyMTkwNjI1NzIifQ==</vt:lpwstr>
  </property>
</Properties>
</file>