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A539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44"/>
          <w:szCs w:val="52"/>
          <w:lang w:val="en-US" w:eastAsia="zh-Hans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52"/>
          <w:lang w:val="en-US" w:eastAsia="zh-CN"/>
        </w:rPr>
        <w:t>证书邮寄</w:t>
      </w:r>
      <w:r>
        <w:rPr>
          <w:rFonts w:hint="eastAsia" w:ascii="黑体" w:hAnsi="黑体" w:eastAsia="黑体" w:cs="黑体"/>
          <w:b w:val="0"/>
          <w:bCs w:val="0"/>
          <w:sz w:val="44"/>
          <w:szCs w:val="52"/>
          <w:lang w:val="en-US" w:eastAsia="zh-Hans"/>
        </w:rPr>
        <w:t>承诺书</w:t>
      </w:r>
    </w:p>
    <w:p w14:paraId="433287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0" w:right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85266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0" w:right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湖北省工程咨询协会</w:t>
      </w:r>
    </w:p>
    <w:p w14:paraId="6408DD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0" w:righ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本人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姓名：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，性别：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，身份证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联系电话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Hans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Hans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。已知晓咨询工程师（投资）职业资格纸质证书遗失无法补办，自愿选择邮寄方式领取证书，并承担由此产生的风险。</w:t>
      </w:r>
      <w:bookmarkStart w:id="0" w:name="_GoBack"/>
      <w:bookmarkEnd w:id="0"/>
    </w:p>
    <w:p w14:paraId="04AC9F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Hans"/>
        </w:rPr>
      </w:pPr>
    </w:p>
    <w:p w14:paraId="0B39A6D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特此承诺！</w:t>
      </w:r>
    </w:p>
    <w:p w14:paraId="7C16110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172B708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right"/>
        <w:textAlignment w:val="auto"/>
        <w:outlineLvl w:val="9"/>
        <w:rPr>
          <w:rFonts w:hint="eastAsia" w:ascii="仿宋" w:hAnsi="仿宋" w:eastAsia="仿宋" w:cs="仿宋"/>
          <w:sz w:val="32"/>
          <w:szCs w:val="32"/>
          <w:u w:val="single"/>
          <w:lang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承诺人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Hans"/>
        </w:rPr>
        <w:t xml:space="preserve">         </w:t>
      </w:r>
    </w:p>
    <w:p w14:paraId="4EFFC85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right"/>
        <w:textAlignment w:val="auto"/>
        <w:outlineLvl w:val="9"/>
        <w:rPr>
          <w:rFonts w:hint="eastAsia" w:ascii="仿宋" w:hAnsi="仿宋" w:eastAsia="仿宋" w:cs="仿宋"/>
          <w:sz w:val="32"/>
          <w:szCs w:val="32"/>
          <w:u w:val="none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Hans"/>
        </w:rPr>
        <w:t>年</w:t>
      </w:r>
      <w:r>
        <w:rPr>
          <w:rFonts w:hint="eastAsia" w:ascii="仿宋" w:hAnsi="仿宋" w:eastAsia="仿宋" w:cs="仿宋"/>
          <w:sz w:val="32"/>
          <w:szCs w:val="32"/>
          <w:u w:val="none"/>
          <w:lang w:eastAsia="zh-Hans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Hans"/>
        </w:rPr>
        <w:t>月</w:t>
      </w:r>
      <w:r>
        <w:rPr>
          <w:rFonts w:hint="eastAsia" w:ascii="仿宋" w:hAnsi="仿宋" w:eastAsia="仿宋" w:cs="仿宋"/>
          <w:sz w:val="32"/>
          <w:szCs w:val="32"/>
          <w:u w:val="none"/>
          <w:lang w:eastAsia="zh-Hans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Hans"/>
        </w:rPr>
        <w:t>日</w:t>
      </w:r>
    </w:p>
    <w:p w14:paraId="5BDEF49D">
      <w:pPr>
        <w:rPr>
          <w:rFonts w:hint="eastAsia" w:ascii="汉仪书宋二简" w:hAnsi="汉仪书宋二简" w:eastAsia="汉仪书宋二简" w:cs="汉仪书宋二简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732B841A-A736-493D-913D-B346E4DC9B5E}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2" w:fontKey="{F45D0A07-DADA-4549-B427-BE47808DE9CD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3" w:fontKey="{2D55FB5F-6281-4DA1-A890-8669A992B2A1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83CC9696-350E-49DB-AFF9-97F84648BA8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5" w:fontKey="{4E212682-DFFC-45A9-A81F-1E9AA0B42D38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6" w:fontKey="{A798EC4C-BD54-42AC-83B5-DE599145A50D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7" w:fontKey="{09004D6C-7D63-49E5-8714-DBB67888A533}"/>
  </w:font>
  <w:font w:name="汉仪书宋二简">
    <w:panose1 w:val="02010600000101010101"/>
    <w:charset w:val="86"/>
    <w:family w:val="auto"/>
    <w:pitch w:val="default"/>
    <w:sig w:usb0="00000001" w:usb1="080E0800" w:usb2="00000002" w:usb3="00000000" w:csb0="00040000" w:csb1="00000000"/>
    <w:embedRegular r:id="rId8" w:fontKey="{74DF11F9-ED79-4370-887A-B00C0E39608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9" w:fontKey="{5133773F-2BE1-4E72-8427-6AC79FEC7DE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A62469"/>
    <w:rsid w:val="00FF56BA"/>
    <w:rsid w:val="04BCD46C"/>
    <w:rsid w:val="05340028"/>
    <w:rsid w:val="07414C7E"/>
    <w:rsid w:val="0D222E5C"/>
    <w:rsid w:val="12717663"/>
    <w:rsid w:val="14CD5DA3"/>
    <w:rsid w:val="1E403142"/>
    <w:rsid w:val="212B00D9"/>
    <w:rsid w:val="236B2A0F"/>
    <w:rsid w:val="26D94133"/>
    <w:rsid w:val="28100029"/>
    <w:rsid w:val="29910CF5"/>
    <w:rsid w:val="2B45623B"/>
    <w:rsid w:val="34EF0FC6"/>
    <w:rsid w:val="3509652C"/>
    <w:rsid w:val="35260E8C"/>
    <w:rsid w:val="37986788"/>
    <w:rsid w:val="37D03331"/>
    <w:rsid w:val="3FF102E8"/>
    <w:rsid w:val="409F5F96"/>
    <w:rsid w:val="443C4228"/>
    <w:rsid w:val="46761547"/>
    <w:rsid w:val="4C131BDF"/>
    <w:rsid w:val="50A70C7B"/>
    <w:rsid w:val="529C517B"/>
    <w:rsid w:val="54AA6F8B"/>
    <w:rsid w:val="57FB50C3"/>
    <w:rsid w:val="59A62469"/>
    <w:rsid w:val="59FB2C96"/>
    <w:rsid w:val="5C904CB9"/>
    <w:rsid w:val="5DEC4171"/>
    <w:rsid w:val="5EF7A3E2"/>
    <w:rsid w:val="61926DDD"/>
    <w:rsid w:val="624F4CCE"/>
    <w:rsid w:val="647E7AED"/>
    <w:rsid w:val="67D22629"/>
    <w:rsid w:val="689C49E5"/>
    <w:rsid w:val="6A2B7DCF"/>
    <w:rsid w:val="6B403D4E"/>
    <w:rsid w:val="6BC4672D"/>
    <w:rsid w:val="7007308C"/>
    <w:rsid w:val="74E90FB2"/>
    <w:rsid w:val="75792336"/>
    <w:rsid w:val="770F2826"/>
    <w:rsid w:val="78C064CE"/>
    <w:rsid w:val="7A122D59"/>
    <w:rsid w:val="7A377261"/>
    <w:rsid w:val="7AD67B79"/>
    <w:rsid w:val="BDFFF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af72c70e-e14b-45e2-b77a-4daa3c8751c1\&#25215;&#35834;&#20070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承诺书.docx</Template>
  <Pages>1</Pages>
  <Words>102</Words>
  <Characters>102</Characters>
  <Lines>0</Lines>
  <Paragraphs>0</Paragraphs>
  <TotalTime>76</TotalTime>
  <ScaleCrop>false</ScaleCrop>
  <LinksUpToDate>false</LinksUpToDate>
  <CharactersWithSpaces>158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2025-07-09T01:13:00Z</dcterms:created>
  <dc:creator>红旗下的蛋</dc:creator>
  <cp:lastModifiedBy>红旗下的蛋</cp:lastModifiedBy>
  <dcterms:modified xsi:type="dcterms:W3CDTF">2025-07-09T03:51:54Z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UUID">
    <vt:lpwstr>v1.0_mb_kLp28tXLWoOK560FmNfecw==</vt:lpwstr>
  </property>
  <property fmtid="{D5CDD505-2E9C-101B-9397-08002B2CF9AE}" pid="4" name="ICV">
    <vt:lpwstr>7C2C199B0885427EA5283D5271B866BD_13</vt:lpwstr>
  </property>
  <property fmtid="{D5CDD505-2E9C-101B-9397-08002B2CF9AE}" pid="5" name="KSOTemplateDocerSaveRecord">
    <vt:lpwstr>eyJoZGlkIjoiYTZiNjkyY2ZlNzIzNTQyYzFhYjhkYmNjMzJjZDg3NTAiLCJ1c2VySWQiOiIzNTQ4MDkyODIifQ==</vt:lpwstr>
  </property>
</Properties>
</file>